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F4D5">
      <w:pPr>
        <w:rPr>
          <w:rFonts w:ascii="Times New Roman" w:hAnsi="Times New Roman" w:eastAsia="仿宋_GB2312" w:cs="仿宋_GB2312"/>
          <w:sz w:val="32"/>
          <w:szCs w:val="32"/>
        </w:rPr>
      </w:pPr>
      <w:bookmarkStart w:id="0" w:name="_GoBack"/>
      <w:bookmarkEnd w:id="0"/>
    </w:p>
    <w:p w14:paraId="193D4CD7">
      <w:pPr>
        <w:spacing w:line="5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汕头市教育发展“十五五”规划</w:t>
      </w:r>
    </w:p>
    <w:p w14:paraId="1CCBED93">
      <w:pPr>
        <w:spacing w:line="5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意见建议征集表</w:t>
      </w:r>
    </w:p>
    <w:p w14:paraId="24E0664C">
      <w:pPr>
        <w:spacing w:line="560" w:lineRule="exact"/>
        <w:rPr>
          <w:rFonts w:ascii="Times New Roman" w:hAnsi="Times New Roman" w:eastAsia="方正小标宋简体" w:cs="方正小标宋简体"/>
          <w:sz w:val="44"/>
          <w:szCs w:val="44"/>
        </w:rPr>
      </w:pPr>
    </w:p>
    <w:tbl>
      <w:tblPr>
        <w:tblStyle w:val="3"/>
        <w:tblW w:w="9412" w:type="dxa"/>
        <w:tblInd w:w="-2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7"/>
        <w:gridCol w:w="5775"/>
      </w:tblGrid>
      <w:tr w14:paraId="175BB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</w:tcPr>
          <w:p w14:paraId="73323BC8">
            <w:pPr>
              <w:spacing w:line="560" w:lineRule="exact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姓名：</w:t>
            </w:r>
          </w:p>
        </w:tc>
        <w:tc>
          <w:tcPr>
            <w:tcW w:w="5775" w:type="dxa"/>
          </w:tcPr>
          <w:p w14:paraId="1D38BC40">
            <w:pPr>
              <w:spacing w:line="560" w:lineRule="exact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单位：</w:t>
            </w:r>
          </w:p>
        </w:tc>
      </w:tr>
      <w:tr w14:paraId="1F0A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2" w:type="dxa"/>
            <w:gridSpan w:val="2"/>
          </w:tcPr>
          <w:p w14:paraId="7302BFAE">
            <w:pPr>
              <w:spacing w:line="560" w:lineRule="exact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联系电话：</w:t>
            </w:r>
          </w:p>
        </w:tc>
      </w:tr>
      <w:tr w14:paraId="7BB21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2" w:type="dxa"/>
            <w:gridSpan w:val="2"/>
          </w:tcPr>
          <w:p w14:paraId="40BAE5DB">
            <w:pPr>
              <w:spacing w:line="560" w:lineRule="exact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您的具体意见建议（</w:t>
            </w:r>
            <w:r>
              <w:rPr>
                <w:rFonts w:ascii="Times New Roman" w:hAnsi="Times New Roman" w:eastAsia="仿宋_GB2312" w:cs="仿宋_GB2312"/>
                <w:sz w:val="32"/>
                <w:szCs w:val="32"/>
              </w:rPr>
              <w:t>500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字以内）：</w:t>
            </w:r>
          </w:p>
        </w:tc>
      </w:tr>
      <w:tr w14:paraId="6C04C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0" w:hRule="atLeast"/>
        </w:trPr>
        <w:tc>
          <w:tcPr>
            <w:tcW w:w="9412" w:type="dxa"/>
            <w:gridSpan w:val="2"/>
          </w:tcPr>
          <w:p w14:paraId="6CB3086E">
            <w:pPr>
              <w:spacing w:line="560" w:lineRule="exact"/>
              <w:rPr>
                <w:rFonts w:ascii="Times New Roman" w:hAnsi="Times New Roman" w:eastAsia="仿宋_GB2312" w:cs="仿宋_GB2312"/>
                <w:sz w:val="32"/>
                <w:szCs w:val="32"/>
              </w:rPr>
            </w:pPr>
          </w:p>
        </w:tc>
      </w:tr>
    </w:tbl>
    <w:p w14:paraId="03ACB283">
      <w:pPr>
        <w:spacing w:line="20" w:lineRule="exact"/>
        <w:rPr>
          <w:rFonts w:ascii="Times New Roman" w:hAnsi="Times New Roman" w:eastAsia="仿宋_GB2312" w:cs="仿宋_GB2312"/>
          <w:sz w:val="32"/>
          <w:szCs w:val="32"/>
        </w:rPr>
      </w:pP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65C3"/>
    <w:rsid w:val="00057314"/>
    <w:rsid w:val="000E7665"/>
    <w:rsid w:val="004165C3"/>
    <w:rsid w:val="00855F14"/>
    <w:rsid w:val="00B01A67"/>
    <w:rsid w:val="00C83B6F"/>
    <w:rsid w:val="04447294"/>
    <w:rsid w:val="0AFC311D"/>
    <w:rsid w:val="1BA54295"/>
    <w:rsid w:val="2D515EDF"/>
    <w:rsid w:val="36645250"/>
    <w:rsid w:val="3A895AF3"/>
    <w:rsid w:val="41112847"/>
    <w:rsid w:val="44590382"/>
    <w:rsid w:val="4D387556"/>
    <w:rsid w:val="57E44B9C"/>
    <w:rsid w:val="5B7A5396"/>
    <w:rsid w:val="5DBA5D4D"/>
    <w:rsid w:val="5F7D4849"/>
    <w:rsid w:val="615F21E8"/>
    <w:rsid w:val="66270338"/>
    <w:rsid w:val="6EFA1506"/>
    <w:rsid w:val="6FE173AF"/>
    <w:rsid w:val="737C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alloon Text Char"/>
    <w:basedOn w:val="5"/>
    <w:link w:val="2"/>
    <w:semiHidden/>
    <w:qFormat/>
    <w:uiPriority w:val="99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553</Words>
  <Characters>589</Characters>
  <Lines>0</Lines>
  <Paragraphs>0</Paragraphs>
  <TotalTime>4</TotalTime>
  <ScaleCrop>false</ScaleCrop>
  <LinksUpToDate>false</LinksUpToDate>
  <CharactersWithSpaces>590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2026-10-14T08:23:00Z</dcterms:created>
  <dc:creator>Administrator</dc:creator>
  <cp:lastModifiedBy>Administrator</cp:lastModifiedBy>
  <dcterms:modified xsi:type="dcterms:W3CDTF">2026-10-16T02:43:54Z</dcterms:modified>
  <dc:title>汕头市教育局关于征集汕头市教育发展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eyJoZGlkIjoiZmNhMGM4YzJmNDU5YjRkMTUwOWVmNDNkYzM5NzdjYmEifQ==</vt:lpwstr>
  </property>
  <property fmtid="{D5CDD505-2E9C-101B-9397-08002B2CF9AE}" pid="4" name="ICV">
    <vt:lpwstr>B853C883176D4259BE1AD08A4EFCB4CB_12</vt:lpwstr>
  </property>
</Properties>
</file>