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D6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left"/>
        <w:textAlignment w:val="auto"/>
        <w:outlineLvl w:val="9"/>
        <w:rPr>
          <w:rFonts w:hint="eastAsia" w:ascii="方正小标宋_GBK" w:hAnsi="方正小标宋_GBK" w:eastAsia="黑体" w:cs="方正小标宋_GBK"/>
          <w:sz w:val="36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</w:rPr>
        <w:t>附件</w:t>
      </w:r>
      <w:r>
        <w:rPr>
          <w:rFonts w:hint="eastAsia" w:ascii="Times New Roman" w:hAnsi="Times New Roman" w:eastAsia="黑体" w:cs="黑体"/>
          <w:sz w:val="32"/>
          <w:lang w:val="en-US" w:eastAsia="zh-CN"/>
        </w:rPr>
        <w:t>2</w:t>
      </w:r>
    </w:p>
    <w:p w14:paraId="0B378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评委会评审通过人员公示情况表</w:t>
      </w:r>
    </w:p>
    <w:tbl>
      <w:tblPr>
        <w:tblStyle w:val="3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661"/>
        <w:gridCol w:w="1362"/>
        <w:gridCol w:w="809"/>
        <w:gridCol w:w="347"/>
        <w:gridCol w:w="4447"/>
      </w:tblGrid>
      <w:tr w14:paraId="03B3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02" w:type="dxa"/>
            <w:vAlign w:val="center"/>
          </w:tcPr>
          <w:p w14:paraId="1ACC49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023" w:type="dxa"/>
            <w:gridSpan w:val="2"/>
            <w:vAlign w:val="center"/>
          </w:tcPr>
          <w:p w14:paraId="158150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7F9B56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单位</w:t>
            </w:r>
          </w:p>
        </w:tc>
        <w:tc>
          <w:tcPr>
            <w:tcW w:w="4447" w:type="dxa"/>
            <w:vAlign w:val="center"/>
          </w:tcPr>
          <w:p w14:paraId="77A86A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BE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3734" w:type="dxa"/>
            <w:gridSpan w:val="4"/>
            <w:vAlign w:val="center"/>
          </w:tcPr>
          <w:p w14:paraId="16BDC7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评审通过专业技术资格名称</w:t>
            </w:r>
          </w:p>
        </w:tc>
        <w:tc>
          <w:tcPr>
            <w:tcW w:w="4794" w:type="dxa"/>
            <w:gridSpan w:val="2"/>
            <w:vAlign w:val="center"/>
          </w:tcPr>
          <w:p w14:paraId="5BB408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专业           资格</w:t>
            </w:r>
          </w:p>
        </w:tc>
      </w:tr>
      <w:tr w14:paraId="2312D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563" w:type="dxa"/>
            <w:gridSpan w:val="2"/>
            <w:vAlign w:val="center"/>
          </w:tcPr>
          <w:p w14:paraId="14B100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公示日期</w:t>
            </w:r>
          </w:p>
        </w:tc>
        <w:tc>
          <w:tcPr>
            <w:tcW w:w="6965" w:type="dxa"/>
            <w:gridSpan w:val="4"/>
            <w:vAlign w:val="center"/>
          </w:tcPr>
          <w:p w14:paraId="076544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年    月    日至      年    月    日</w:t>
            </w:r>
          </w:p>
        </w:tc>
      </w:tr>
      <w:tr w14:paraId="6A0B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</w:trPr>
        <w:tc>
          <w:tcPr>
            <w:tcW w:w="1563" w:type="dxa"/>
            <w:gridSpan w:val="2"/>
            <w:vAlign w:val="center"/>
          </w:tcPr>
          <w:p w14:paraId="5DC5E796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收到投诉</w:t>
            </w:r>
          </w:p>
          <w:p w14:paraId="0A525B32">
            <w:pPr>
              <w:spacing w:line="6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件 数</w:t>
            </w:r>
          </w:p>
        </w:tc>
        <w:tc>
          <w:tcPr>
            <w:tcW w:w="6965" w:type="dxa"/>
            <w:gridSpan w:val="4"/>
            <w:vAlign w:val="center"/>
          </w:tcPr>
          <w:p w14:paraId="6D55EEB6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8DA0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5" w:hRule="atLeast"/>
        </w:trPr>
        <w:tc>
          <w:tcPr>
            <w:tcW w:w="1563" w:type="dxa"/>
            <w:gridSpan w:val="2"/>
            <w:vAlign w:val="center"/>
          </w:tcPr>
          <w:p w14:paraId="2EAE6AF0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公</w:t>
            </w:r>
          </w:p>
          <w:p w14:paraId="4461A8BB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示</w:t>
            </w:r>
          </w:p>
          <w:p w14:paraId="4E40D0FD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期</w:t>
            </w:r>
          </w:p>
          <w:p w14:paraId="1BEADBD0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间</w:t>
            </w:r>
          </w:p>
          <w:p w14:paraId="419A681C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群</w:t>
            </w:r>
          </w:p>
          <w:p w14:paraId="35FFE805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众</w:t>
            </w:r>
          </w:p>
          <w:p w14:paraId="1341FD7A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投</w:t>
            </w:r>
          </w:p>
          <w:p w14:paraId="7F7AAAFD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诉</w:t>
            </w:r>
          </w:p>
          <w:p w14:paraId="0D6388E9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内</w:t>
            </w:r>
          </w:p>
          <w:p w14:paraId="03D25615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容</w:t>
            </w:r>
          </w:p>
        </w:tc>
        <w:tc>
          <w:tcPr>
            <w:tcW w:w="6965" w:type="dxa"/>
            <w:gridSpan w:val="4"/>
          </w:tcPr>
          <w:p w14:paraId="58D8A77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C1C3A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305A9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A33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7" w:hRule="atLeast"/>
        </w:trPr>
        <w:tc>
          <w:tcPr>
            <w:tcW w:w="1563" w:type="dxa"/>
            <w:gridSpan w:val="2"/>
            <w:vAlign w:val="center"/>
          </w:tcPr>
          <w:p w14:paraId="599FA361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单</w:t>
            </w:r>
          </w:p>
          <w:p w14:paraId="5F2136C1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位</w:t>
            </w:r>
          </w:p>
          <w:p w14:paraId="0D03D920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纪</w:t>
            </w:r>
          </w:p>
          <w:p w14:paraId="022EDB40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检</w:t>
            </w:r>
          </w:p>
          <w:p w14:paraId="0C75EF04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监</w:t>
            </w:r>
          </w:p>
          <w:p w14:paraId="67B1D5C0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察</w:t>
            </w:r>
          </w:p>
          <w:p w14:paraId="34A8F17B">
            <w:pPr>
              <w:spacing w:line="32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（人事）</w:t>
            </w:r>
          </w:p>
          <w:p w14:paraId="3621A1CF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部</w:t>
            </w:r>
          </w:p>
          <w:p w14:paraId="7E1031AF">
            <w:pPr>
              <w:spacing w:line="32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门</w:t>
            </w:r>
          </w:p>
          <w:p w14:paraId="5BB607ED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核</w:t>
            </w:r>
          </w:p>
          <w:p w14:paraId="54DB6D42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实</w:t>
            </w:r>
          </w:p>
          <w:p w14:paraId="7C850B67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意</w:t>
            </w:r>
          </w:p>
          <w:p w14:paraId="74479CBF">
            <w:pPr>
              <w:spacing w:line="32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见</w:t>
            </w:r>
          </w:p>
        </w:tc>
        <w:tc>
          <w:tcPr>
            <w:tcW w:w="6965" w:type="dxa"/>
            <w:gridSpan w:val="4"/>
          </w:tcPr>
          <w:p w14:paraId="29A85A1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A409A3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210A5CBD">
            <w:pPr>
              <w:ind w:right="560"/>
              <w:rPr>
                <w:rFonts w:ascii="Times New Roman" w:hAnsi="Times New Roman"/>
                <w:sz w:val="28"/>
                <w:szCs w:val="28"/>
              </w:rPr>
            </w:pPr>
          </w:p>
          <w:p w14:paraId="172DAD66">
            <w:pPr>
              <w:ind w:right="560" w:firstLine="3920" w:firstLineChars="1400"/>
              <w:rPr>
                <w:rFonts w:ascii="Times New Roman" w:hAnsi="Times New Roman"/>
                <w:sz w:val="28"/>
                <w:szCs w:val="28"/>
              </w:rPr>
            </w:pPr>
          </w:p>
          <w:p w14:paraId="6E6068A2">
            <w:pPr>
              <w:ind w:right="560" w:firstLine="3920" w:firstLineChars="1400"/>
              <w:rPr>
                <w:rFonts w:ascii="Times New Roman" w:hAnsi="Times New Roman"/>
                <w:sz w:val="28"/>
                <w:szCs w:val="28"/>
              </w:rPr>
            </w:pPr>
          </w:p>
          <w:p w14:paraId="2E076EC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7FCDB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（盖章）</w:t>
            </w:r>
          </w:p>
          <w:p w14:paraId="27D44D51">
            <w:pPr>
              <w:wordWrap w:val="0"/>
              <w:jc w:val="right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    月    日</w:t>
            </w:r>
          </w:p>
        </w:tc>
      </w:tr>
    </w:tbl>
    <w:p w14:paraId="7F3CFFE6">
      <w:pPr>
        <w:spacing w:line="400" w:lineRule="exac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说明：此表在公示期结束后，由评审通过人员所在单位纪检（监察）或人事部门负责填写（A4规格），盖公章后寄送评委会日常工作部门。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lkNmFiMjI0Zjk4NTAyMDMwMjk2ZmY2NDFkNjgifQ=="/>
  </w:docVars>
  <w:rsids>
    <w:rsidRoot w:val="7C6A6ADB"/>
    <w:rsid w:val="02C505EB"/>
    <w:rsid w:val="1E17688D"/>
    <w:rsid w:val="2B1E6135"/>
    <w:rsid w:val="41147148"/>
    <w:rsid w:val="41D9547F"/>
    <w:rsid w:val="6D535020"/>
    <w:rsid w:val="7C6A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uoju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148</Words>
  <Characters>149</Characters>
  <Lines>0</Lines>
  <Paragraphs>0</Paragraphs>
  <TotalTime>1</TotalTime>
  <ScaleCrop>false</ScaleCrop>
  <LinksUpToDate>false</LinksUpToDate>
  <CharactersWithSpaces>242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2019-12-31T06:02:00Z</dcterms:created>
  <dc:creator>Simi</dc:creator>
  <cp:lastModifiedBy>南鸣</cp:lastModifiedBy>
  <dcterms:modified xsi:type="dcterms:W3CDTF">2026-08-24T10:15:55Z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18178D5A52EA41BE96AC31FE0B9FA9B6</vt:lpwstr>
  </property>
</Properties>
</file>